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04" w:rsidRDefault="00CE5C04" w:rsidP="0054361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Воспитанники МБУ ДО ДЮСШОР «Вымпел», </w:t>
      </w:r>
    </w:p>
    <w:p w:rsidR="00CE5C04" w:rsidRDefault="00CE5C04" w:rsidP="0054361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награждаемые на спортивном</w:t>
      </w:r>
      <w:r w:rsidRPr="00E007D3">
        <w:rPr>
          <w:rFonts w:ascii="Times New Roman" w:hAnsi="Times New Roman"/>
          <w:sz w:val="28"/>
          <w:szCs w:val="28"/>
        </w:rPr>
        <w:t xml:space="preserve"> праздник</w:t>
      </w:r>
      <w:r>
        <w:rPr>
          <w:rFonts w:ascii="Times New Roman" w:hAnsi="Times New Roman"/>
          <w:sz w:val="28"/>
          <w:szCs w:val="28"/>
        </w:rPr>
        <w:t>е «Итоги года-2016»</w:t>
      </w:r>
    </w:p>
    <w:p w:rsidR="00CE5C04" w:rsidRPr="00D12D9D" w:rsidRDefault="00CE5C04" w:rsidP="0054361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2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56"/>
        <w:gridCol w:w="2125"/>
        <w:gridCol w:w="1713"/>
        <w:gridCol w:w="455"/>
        <w:gridCol w:w="5580"/>
      </w:tblGrid>
      <w:tr w:rsidR="00CE5C04" w:rsidRPr="005A1D5E" w:rsidTr="00E007D3">
        <w:trPr>
          <w:trHeight w:val="315"/>
        </w:trPr>
        <w:tc>
          <w:tcPr>
            <w:tcW w:w="10429" w:type="dxa"/>
            <w:gridSpan w:val="5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ВОЛЕЙБОЛ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  <w:r w:rsidRPr="005A1D5E">
              <w:rPr>
                <w:sz w:val="20"/>
                <w:szCs w:val="20"/>
              </w:rPr>
              <w:t>Цыганова Полина Александровна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1D5E">
              <w:rPr>
                <w:sz w:val="20"/>
                <w:szCs w:val="20"/>
              </w:rPr>
              <w:t>КМС</w:t>
            </w:r>
          </w:p>
        </w:tc>
        <w:tc>
          <w:tcPr>
            <w:tcW w:w="5580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место Первенство ЦФО по  пляжному волейболу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В составе сборной МО</w:t>
            </w:r>
          </w:p>
          <w:p w:rsidR="00CE5C04" w:rsidRPr="005A1D5E" w:rsidRDefault="00CE5C04" w:rsidP="005A1D5E">
            <w:pPr>
              <w:spacing w:after="0" w:line="240" w:lineRule="auto"/>
              <w:ind w:firstLine="708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A1D5E">
              <w:rPr>
                <w:sz w:val="20"/>
                <w:szCs w:val="20"/>
              </w:rPr>
              <w:t>Ковалева Ольга Дмитриевна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A1D5E">
              <w:rPr>
                <w:sz w:val="20"/>
                <w:szCs w:val="20"/>
              </w:rPr>
              <w:t>1 разряд</w:t>
            </w:r>
          </w:p>
        </w:tc>
        <w:tc>
          <w:tcPr>
            <w:tcW w:w="5580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 xml:space="preserve">1 место Полуфинал Первенства России - в составе сб. МО; </w:t>
            </w:r>
          </w:p>
          <w:p w:rsidR="00CE5C04" w:rsidRPr="005A1D5E" w:rsidRDefault="00CE5C04" w:rsidP="005A1D5E">
            <w:pPr>
              <w:tabs>
                <w:tab w:val="left" w:pos="1354"/>
              </w:tabs>
              <w:spacing w:after="0" w:line="240" w:lineRule="auto"/>
              <w:rPr>
                <w:rFonts w:ascii="Times New Roman" w:hAnsi="Times New Roman"/>
              </w:rPr>
            </w:pPr>
            <w:r w:rsidRPr="005A1D5E">
              <w:rPr>
                <w:sz w:val="20"/>
                <w:szCs w:val="20"/>
              </w:rPr>
              <w:t>1 место Первенство ЦФО  по пляжному волейболу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Лазарева Юлия Андреевна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разряд</w:t>
            </w:r>
          </w:p>
        </w:tc>
        <w:tc>
          <w:tcPr>
            <w:tcW w:w="5580" w:type="dxa"/>
            <w:vMerge w:val="restart"/>
          </w:tcPr>
          <w:p w:rsidR="00CE5C04" w:rsidRPr="005A1D5E" w:rsidRDefault="00CE5C04" w:rsidP="005A1D5E">
            <w:pPr>
              <w:tabs>
                <w:tab w:val="left" w:pos="926"/>
              </w:tabs>
              <w:spacing w:after="0" w:line="240" w:lineRule="auto"/>
              <w:rPr>
                <w:rFonts w:ascii="Times New Roman" w:hAnsi="Times New Roman"/>
              </w:rPr>
            </w:pPr>
            <w:r w:rsidRPr="005A1D5E">
              <w:rPr>
                <w:sz w:val="20"/>
                <w:szCs w:val="20"/>
              </w:rPr>
              <w:t>- 1 место Полуфинал Первенства России  в составе сб. МО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Гладкова Мария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Алексеевна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разряд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Ковалева Мария Дмитриевна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разряд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Лукина Юлия Дмитриевна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разряд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Коровина Дарья Николаевна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разряд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Королева Варвара Михайловна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разряд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Стукалина Юлия Константиновна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разряд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Маркелова Ксения Дмириевна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2 р.</w:t>
            </w:r>
          </w:p>
        </w:tc>
        <w:tc>
          <w:tcPr>
            <w:tcW w:w="5580" w:type="dxa"/>
          </w:tcPr>
          <w:p w:rsidR="00CE5C04" w:rsidRPr="005A1D5E" w:rsidRDefault="00CE5C04" w:rsidP="005A1D5E">
            <w:pPr>
              <w:tabs>
                <w:tab w:val="left" w:pos="891"/>
              </w:tabs>
              <w:spacing w:after="0" w:line="240" w:lineRule="auto"/>
              <w:rPr>
                <w:rFonts w:ascii="Times New Roman" w:hAnsi="Times New Roman"/>
              </w:rPr>
            </w:pPr>
            <w:r w:rsidRPr="005A1D5E">
              <w:rPr>
                <w:sz w:val="20"/>
                <w:szCs w:val="20"/>
              </w:rPr>
              <w:t>3 место</w:t>
            </w:r>
            <w:r w:rsidRPr="005A1D5E">
              <w:rPr>
                <w:rFonts w:ascii="Times New Roman" w:hAnsi="Times New Roman"/>
              </w:rPr>
              <w:t xml:space="preserve"> </w:t>
            </w:r>
            <w:r w:rsidRPr="005A1D5E">
              <w:rPr>
                <w:sz w:val="20"/>
                <w:szCs w:val="20"/>
              </w:rPr>
              <w:t>Полуфинал Первенства России   - в составе сб. МО;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Аракелова Оксана Багратовна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5580" w:type="dxa"/>
            <w:vMerge w:val="restart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  <w:r w:rsidRPr="005A1D5E">
              <w:rPr>
                <w:sz w:val="20"/>
                <w:szCs w:val="20"/>
              </w:rPr>
              <w:t>3 место Первенство ЦФО девушки 02-</w:t>
            </w:r>
            <w:smartTag w:uri="urn:schemas-microsoft-com:office:smarttags" w:element="metricconverter">
              <w:smartTagPr>
                <w:attr w:name="ProductID" w:val="03 г"/>
              </w:smartTagPr>
              <w:r w:rsidRPr="005A1D5E">
                <w:rPr>
                  <w:sz w:val="20"/>
                  <w:szCs w:val="20"/>
                </w:rPr>
                <w:t>03 г</w:t>
              </w:r>
            </w:smartTag>
            <w:r w:rsidRPr="005A1D5E">
              <w:rPr>
                <w:sz w:val="20"/>
                <w:szCs w:val="20"/>
              </w:rPr>
              <w:t>.р. –в составе сб. МО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Глушенкова Софья Денисовна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2 р.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Козлова Виктория Ефимовна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Мышонкова Алефтина Александровна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Павлюк Софья Денисовна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Моисеева Елизавета Дмитриевна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б/р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Саутова Екатерина Максимовна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Хотинская Арина Николаевна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Флюстикова Екатерина Андреевна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Штефко Юлия Валерьевна</w:t>
            </w: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</w:pPr>
            <w:r w:rsidRPr="005A1D5E">
              <w:t xml:space="preserve">Билоус Светлана </w:t>
            </w:r>
          </w:p>
          <w:p w:rsidR="00CE5C04" w:rsidRPr="005A1D5E" w:rsidRDefault="00CE5C04" w:rsidP="005A1D5E">
            <w:pPr>
              <w:spacing w:after="0" w:line="240" w:lineRule="auto"/>
              <w:ind w:firstLine="708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2 р</w:t>
            </w:r>
          </w:p>
        </w:tc>
        <w:tc>
          <w:tcPr>
            <w:tcW w:w="5580" w:type="dxa"/>
            <w:vMerge w:val="restart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  <w:r w:rsidRPr="005A1D5E">
              <w:rPr>
                <w:b/>
                <w:sz w:val="20"/>
                <w:szCs w:val="20"/>
              </w:rPr>
              <w:t xml:space="preserve"> 1 место Первенство МО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</w:pPr>
            <w:r w:rsidRPr="005A1D5E">
              <w:t xml:space="preserve">Викторова Юлия 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р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</w:pPr>
            <w:r w:rsidRPr="005A1D5E">
              <w:t>Лазарева Юлия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р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</w:pPr>
            <w:r w:rsidRPr="005A1D5E">
              <w:t xml:space="preserve">Гадебская Анастасия 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68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2 р</w:t>
            </w:r>
          </w:p>
        </w:tc>
        <w:tc>
          <w:tcPr>
            <w:tcW w:w="5580" w:type="dxa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873" w:type="dxa"/>
            <w:gridSpan w:val="4"/>
          </w:tcPr>
          <w:p w:rsidR="00CE5C04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Тренеры:</w:t>
            </w: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Бадаева Людмила Сергеевна</w:t>
            </w: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  <w:r w:rsidRPr="005A1D5E">
              <w:rPr>
                <w:rFonts w:ascii="Times New Roman" w:hAnsi="Times New Roman"/>
                <w:b/>
              </w:rPr>
              <w:t>Моргунов Дмитрий Викторович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873" w:type="dxa"/>
            <w:gridSpan w:val="4"/>
          </w:tcPr>
          <w:p w:rsidR="00CE5C04" w:rsidRDefault="00CE5C04" w:rsidP="005A1D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5C04" w:rsidRDefault="00CE5C04" w:rsidP="005A1D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ХОККЕЙ НА ТРАВЕ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Кедь Татьяна Владимировна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КМС</w:t>
            </w:r>
          </w:p>
        </w:tc>
        <w:tc>
          <w:tcPr>
            <w:tcW w:w="6035" w:type="dxa"/>
            <w:gridSpan w:val="2"/>
            <w:vMerge w:val="restart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2 место в составе сб.МО</w:t>
            </w:r>
            <w:r w:rsidRPr="005A1D5E">
              <w:rPr>
                <w:b/>
                <w:sz w:val="20"/>
                <w:szCs w:val="20"/>
              </w:rPr>
              <w:t xml:space="preserve"> Первенство России</w:t>
            </w:r>
            <w:r w:rsidRPr="005A1D5E">
              <w:rPr>
                <w:sz w:val="20"/>
                <w:szCs w:val="20"/>
              </w:rPr>
              <w:t xml:space="preserve"> </w:t>
            </w:r>
            <w:r w:rsidRPr="005A1D5E">
              <w:rPr>
                <w:b/>
                <w:sz w:val="20"/>
                <w:szCs w:val="20"/>
              </w:rPr>
              <w:t>до 18</w:t>
            </w:r>
            <w:r w:rsidRPr="005A1D5E">
              <w:rPr>
                <w:sz w:val="20"/>
                <w:szCs w:val="20"/>
              </w:rPr>
              <w:t xml:space="preserve"> </w:t>
            </w:r>
            <w:r w:rsidRPr="005A1D5E">
              <w:rPr>
                <w:b/>
                <w:sz w:val="20"/>
                <w:szCs w:val="20"/>
              </w:rPr>
              <w:t>лет</w:t>
            </w:r>
            <w:r w:rsidRPr="005A1D5E">
              <w:rPr>
                <w:sz w:val="20"/>
                <w:szCs w:val="20"/>
              </w:rPr>
              <w:t xml:space="preserve"> 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 xml:space="preserve">  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 xml:space="preserve">Попова Ксения Родионовна 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КМС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 xml:space="preserve">Максимова Милена Андреевна 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КМС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Сергеева Милана Александровна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р.</w:t>
            </w:r>
          </w:p>
        </w:tc>
        <w:tc>
          <w:tcPr>
            <w:tcW w:w="6035" w:type="dxa"/>
            <w:gridSpan w:val="2"/>
            <w:vMerge w:val="restart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3 место в составе сб.МО</w:t>
            </w:r>
            <w:r w:rsidRPr="005A1D5E">
              <w:rPr>
                <w:b/>
                <w:sz w:val="20"/>
                <w:szCs w:val="20"/>
              </w:rPr>
              <w:t xml:space="preserve"> Первенство России</w:t>
            </w:r>
            <w:r w:rsidRPr="005A1D5E">
              <w:rPr>
                <w:sz w:val="20"/>
                <w:szCs w:val="20"/>
              </w:rPr>
              <w:t xml:space="preserve"> </w:t>
            </w:r>
            <w:r w:rsidRPr="005A1D5E">
              <w:rPr>
                <w:b/>
                <w:sz w:val="20"/>
                <w:szCs w:val="20"/>
              </w:rPr>
              <w:t>до 16</w:t>
            </w:r>
            <w:r w:rsidRPr="005A1D5E">
              <w:rPr>
                <w:sz w:val="20"/>
                <w:szCs w:val="20"/>
              </w:rPr>
              <w:t xml:space="preserve"> </w:t>
            </w:r>
            <w:r w:rsidRPr="005A1D5E">
              <w:rPr>
                <w:b/>
                <w:sz w:val="20"/>
                <w:szCs w:val="20"/>
              </w:rPr>
              <w:t>лет</w:t>
            </w:r>
            <w:r w:rsidRPr="005A1D5E">
              <w:rPr>
                <w:sz w:val="20"/>
                <w:szCs w:val="20"/>
              </w:rPr>
              <w:t xml:space="preserve"> 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Добровольская Анна Сергеевна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р.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Добровольская Мария Сергеевна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р.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Мартынова Ирина Вячеславовна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  <w:lang w:val="en-US"/>
              </w:rPr>
              <w:t>I</w:t>
            </w:r>
            <w:r w:rsidRPr="005A1D5E">
              <w:rPr>
                <w:sz w:val="20"/>
                <w:szCs w:val="20"/>
              </w:rPr>
              <w:t xml:space="preserve"> разряд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Гончарова Екатерина Вячеславовна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A1D5E">
              <w:rPr>
                <w:sz w:val="20"/>
                <w:szCs w:val="20"/>
                <w:lang w:val="en-US"/>
              </w:rPr>
              <w:t>I</w:t>
            </w:r>
            <w:r w:rsidRPr="005A1D5E">
              <w:rPr>
                <w:sz w:val="20"/>
                <w:szCs w:val="20"/>
              </w:rPr>
              <w:t xml:space="preserve"> разряд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Кузьминова Елена Александровна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Иванова Елизавета Михайловна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873" w:type="dxa"/>
            <w:gridSpan w:val="4"/>
          </w:tcPr>
          <w:p w:rsidR="00CE5C04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Тренеры:</w:t>
            </w:r>
          </w:p>
          <w:p w:rsidR="00CE5C04" w:rsidRPr="005A1D5E" w:rsidRDefault="00CE5C04" w:rsidP="005A1D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A1D5E">
              <w:rPr>
                <w:b/>
                <w:sz w:val="20"/>
                <w:szCs w:val="20"/>
              </w:rPr>
              <w:t>Чуйкина Зинаида Владимировна</w:t>
            </w:r>
          </w:p>
          <w:p w:rsidR="00CE5C04" w:rsidRDefault="00CE5C04" w:rsidP="00E007D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A1D5E">
              <w:rPr>
                <w:b/>
                <w:sz w:val="20"/>
                <w:szCs w:val="20"/>
              </w:rPr>
              <w:t xml:space="preserve"> Мусина Гульсум</w:t>
            </w:r>
          </w:p>
          <w:p w:rsidR="00CE5C04" w:rsidRPr="00E007D3" w:rsidRDefault="00CE5C04" w:rsidP="00E007D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873" w:type="dxa"/>
            <w:gridSpan w:val="4"/>
          </w:tcPr>
          <w:p w:rsidR="00CE5C04" w:rsidRDefault="00CE5C04" w:rsidP="005A1D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СПОРТИВНАЯ ГИМНАСТИКА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Кузовков Константин Дмитриевич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35" w:type="dxa"/>
            <w:gridSpan w:val="2"/>
          </w:tcPr>
          <w:p w:rsidR="00CE5C04" w:rsidRPr="005A1D5E" w:rsidRDefault="00CE5C04" w:rsidP="005A1D5E">
            <w:pPr>
              <w:tabs>
                <w:tab w:val="left" w:pos="1269"/>
              </w:tabs>
              <w:spacing w:after="0" w:line="240" w:lineRule="auto"/>
              <w:rPr>
                <w:rFonts w:ascii="Times New Roman" w:hAnsi="Times New Roman"/>
              </w:rPr>
            </w:pPr>
            <w:r w:rsidRPr="005A1D5E">
              <w:rPr>
                <w:sz w:val="20"/>
                <w:szCs w:val="20"/>
              </w:rPr>
              <w:t xml:space="preserve">1место опорный прыжок,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5A1D5E">
                <w:rPr>
                  <w:sz w:val="20"/>
                  <w:szCs w:val="20"/>
                </w:rPr>
                <w:t>2 м</w:t>
              </w:r>
            </w:smartTag>
            <w:r w:rsidRPr="005A1D5E">
              <w:rPr>
                <w:sz w:val="20"/>
                <w:szCs w:val="20"/>
              </w:rPr>
              <w:t xml:space="preserve">. в  составе команды МО </w:t>
            </w:r>
            <w:r w:rsidRPr="005A1D5E">
              <w:rPr>
                <w:b/>
                <w:sz w:val="20"/>
                <w:szCs w:val="20"/>
              </w:rPr>
              <w:t xml:space="preserve"> Чемпионат ЦФО</w:t>
            </w:r>
            <w:r w:rsidRPr="005A1D5E">
              <w:rPr>
                <w:sz w:val="20"/>
                <w:szCs w:val="20"/>
              </w:rPr>
              <w:t xml:space="preserve"> ;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ind w:left="-57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Якубов Мухаммед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Фаррухович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35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 xml:space="preserve">- 2 место в многоборье,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5A1D5E">
                <w:rPr>
                  <w:sz w:val="20"/>
                  <w:szCs w:val="20"/>
                </w:rPr>
                <w:t>2 м</w:t>
              </w:r>
            </w:smartTag>
            <w:r w:rsidRPr="005A1D5E">
              <w:rPr>
                <w:sz w:val="20"/>
                <w:szCs w:val="20"/>
              </w:rPr>
              <w:t xml:space="preserve">. – кольца,,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5A1D5E">
                <w:rPr>
                  <w:sz w:val="20"/>
                  <w:szCs w:val="20"/>
                </w:rPr>
                <w:t>1 м</w:t>
              </w:r>
            </w:smartTag>
            <w:r w:rsidRPr="005A1D5E">
              <w:rPr>
                <w:sz w:val="20"/>
                <w:szCs w:val="20"/>
              </w:rPr>
              <w:t xml:space="preserve">. – опорный прыжок на Всероссийских соревнованиях  «Олимпийские надежды» 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- 3 место в многоборье, в/у; конь/махи – 1 место, опорный пр., 2 место</w:t>
            </w:r>
            <w:r w:rsidRPr="005A1D5E">
              <w:rPr>
                <w:b/>
                <w:sz w:val="20"/>
                <w:szCs w:val="20"/>
              </w:rPr>
              <w:t xml:space="preserve"> </w:t>
            </w:r>
            <w:r w:rsidRPr="005A1D5E">
              <w:rPr>
                <w:sz w:val="20"/>
                <w:szCs w:val="20"/>
              </w:rPr>
              <w:t>перекладина в  Первенстве ЦФО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 xml:space="preserve">- 1 место  в многоборье </w:t>
            </w:r>
            <w:r w:rsidRPr="005A1D5E">
              <w:rPr>
                <w:b/>
                <w:sz w:val="20"/>
                <w:szCs w:val="20"/>
              </w:rPr>
              <w:t>Чемпионат МО</w:t>
            </w:r>
            <w:r w:rsidRPr="005A1D5E">
              <w:rPr>
                <w:sz w:val="20"/>
                <w:szCs w:val="20"/>
              </w:rPr>
              <w:t xml:space="preserve">  </w:t>
            </w: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Перевозников Андрей Сергеевич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35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 xml:space="preserve">2 место конь/махи,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5A1D5E">
                <w:rPr>
                  <w:sz w:val="20"/>
                  <w:szCs w:val="20"/>
                </w:rPr>
                <w:t>2 м</w:t>
              </w:r>
            </w:smartTag>
            <w:r w:rsidRPr="005A1D5E">
              <w:rPr>
                <w:sz w:val="20"/>
                <w:szCs w:val="20"/>
              </w:rPr>
              <w:t xml:space="preserve">. – команда (сб. МО); </w:t>
            </w:r>
            <w:r w:rsidRPr="005A1D5E">
              <w:rPr>
                <w:b/>
                <w:sz w:val="20"/>
                <w:szCs w:val="20"/>
              </w:rPr>
              <w:t>Чемпионат ЦФО</w:t>
            </w:r>
            <w:r w:rsidRPr="005A1D5E">
              <w:rPr>
                <w:sz w:val="20"/>
                <w:szCs w:val="20"/>
              </w:rPr>
              <w:t xml:space="preserve"> </w:t>
            </w: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  <w:r w:rsidRPr="005A1D5E">
              <w:rPr>
                <w:sz w:val="20"/>
                <w:szCs w:val="20"/>
              </w:rPr>
              <w:t>3 место конь/махи</w:t>
            </w:r>
            <w:r w:rsidRPr="005A1D5E">
              <w:rPr>
                <w:b/>
                <w:sz w:val="20"/>
                <w:szCs w:val="20"/>
              </w:rPr>
              <w:t xml:space="preserve"> Чемпионат России</w:t>
            </w:r>
            <w:r w:rsidRPr="005A1D5E">
              <w:rPr>
                <w:sz w:val="20"/>
                <w:szCs w:val="20"/>
              </w:rPr>
              <w:t xml:space="preserve"> –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 xml:space="preserve">Стекачев Владислав 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КМС</w:t>
            </w:r>
          </w:p>
        </w:tc>
        <w:tc>
          <w:tcPr>
            <w:tcW w:w="6035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место  вольные упражнения</w:t>
            </w:r>
            <w:r w:rsidRPr="005A1D5E">
              <w:rPr>
                <w:b/>
                <w:sz w:val="20"/>
                <w:szCs w:val="20"/>
              </w:rPr>
              <w:t xml:space="preserve"> Чемпионат МО</w:t>
            </w:r>
            <w:r w:rsidRPr="005A1D5E">
              <w:rPr>
                <w:sz w:val="20"/>
                <w:szCs w:val="20"/>
              </w:rPr>
              <w:t xml:space="preserve">, 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 xml:space="preserve">Любимкин Максим 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2 разряд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35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 xml:space="preserve">1 место -конь/махи, , вольные упражнения, ,опорный прыжок </w:t>
            </w:r>
            <w:r w:rsidRPr="005A1D5E">
              <w:rPr>
                <w:b/>
                <w:sz w:val="20"/>
                <w:szCs w:val="20"/>
              </w:rPr>
              <w:t>Чемпионат МО</w:t>
            </w:r>
            <w:r w:rsidRPr="005A1D5E">
              <w:rPr>
                <w:sz w:val="20"/>
                <w:szCs w:val="20"/>
              </w:rPr>
              <w:t xml:space="preserve">  </w:t>
            </w:r>
          </w:p>
        </w:tc>
      </w:tr>
      <w:tr w:rsidR="00CE5C04" w:rsidRPr="005A1D5E" w:rsidTr="00E007D3">
        <w:trPr>
          <w:trHeight w:val="315"/>
        </w:trPr>
        <w:tc>
          <w:tcPr>
            <w:tcW w:w="10429" w:type="dxa"/>
            <w:gridSpan w:val="5"/>
          </w:tcPr>
          <w:p w:rsidR="00CE5C04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Тренеры:</w:t>
            </w: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Морозов Леонид Сергеевич                                                                                                                               Гасилин Сергей Александрович</w:t>
            </w:r>
            <w:r w:rsidRPr="005A1D5E">
              <w:rPr>
                <w:rFonts w:ascii="Times New Roman" w:hAnsi="Times New Roman"/>
                <w:b/>
              </w:rPr>
              <w:tab/>
              <w:t xml:space="preserve">                                                                                                                  </w:t>
            </w:r>
          </w:p>
          <w:p w:rsidR="00CE5C04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 xml:space="preserve">Тимофеев Андрей Сергеевич </w:t>
            </w:r>
          </w:p>
          <w:p w:rsidR="00CE5C04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04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04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04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04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04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04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873" w:type="dxa"/>
            <w:gridSpan w:val="4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ГАНДБОЛ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Ширяев Иван Владимирович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6035" w:type="dxa"/>
            <w:gridSpan w:val="2"/>
            <w:vMerge w:val="restart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b/>
                <w:sz w:val="20"/>
                <w:szCs w:val="20"/>
              </w:rPr>
              <w:t>Первенство России зона «Центр»</w:t>
            </w:r>
            <w:r w:rsidRPr="005A1D5E">
              <w:rPr>
                <w:sz w:val="20"/>
                <w:szCs w:val="20"/>
              </w:rPr>
              <w:t xml:space="preserve"> – 1 место в составе сб. МО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Полуфинал Первенства России – 1 место в составе сб. МО</w:t>
            </w: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Шатунов Дмитрий Константинович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3 р.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Резников Артём Евгеньевич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3 р.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Гайдук Сергей Юрьевич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Горелов Артем Денисович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6035" w:type="dxa"/>
            <w:gridSpan w:val="2"/>
            <w:vMerge w:val="restart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b/>
                <w:sz w:val="20"/>
                <w:szCs w:val="20"/>
              </w:rPr>
              <w:t>Первенство России зона «Центр»</w:t>
            </w:r>
            <w:r w:rsidRPr="005A1D5E">
              <w:rPr>
                <w:sz w:val="20"/>
                <w:szCs w:val="20"/>
              </w:rPr>
              <w:t xml:space="preserve"> – 3 место в составе сб. МО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Полуфинал Первенства России – 2 место в составе сб. МО</w:t>
            </w: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Ахмад Владислав Мумтазович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Карпов Владимир Владимирович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873" w:type="dxa"/>
            <w:gridSpan w:val="4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Тренеры:</w:t>
            </w: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Шибаева Елена Юрьевна</w:t>
            </w: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Федоровская Татьяна Николаевна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873" w:type="dxa"/>
            <w:gridSpan w:val="4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ХОККЕЙ С МЯЧОМ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Сычева Дарья Константиновна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КМС</w:t>
            </w:r>
          </w:p>
        </w:tc>
        <w:tc>
          <w:tcPr>
            <w:tcW w:w="6035" w:type="dxa"/>
            <w:gridSpan w:val="2"/>
            <w:vMerge w:val="restart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  <w:r w:rsidRPr="005A1D5E">
              <w:rPr>
                <w:b/>
                <w:sz w:val="20"/>
                <w:szCs w:val="20"/>
              </w:rPr>
              <w:t xml:space="preserve">Чемпионат России среди женских команд </w:t>
            </w:r>
            <w:r w:rsidRPr="005A1D5E">
              <w:rPr>
                <w:sz w:val="20"/>
                <w:szCs w:val="20"/>
              </w:rPr>
              <w:t>– 2 место в составе сб. МО</w:t>
            </w: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Перескокова Алена Сергеевна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КМС</w:t>
            </w:r>
          </w:p>
        </w:tc>
        <w:tc>
          <w:tcPr>
            <w:tcW w:w="6035" w:type="dxa"/>
            <w:gridSpan w:val="2"/>
            <w:vMerge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Сачков Сергей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Евлашев Валерий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Соколов Андрей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Романов Владимир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Хохлов Никита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Трунин Евгений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Марьин Владислав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Русаков Максим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Новиков Максим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Нечипоренко Иван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Занкович Андрей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Бабакин Олег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Комбаз Феликс</w:t>
            </w:r>
          </w:p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Виноградов Егор</w:t>
            </w:r>
          </w:p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1D5E">
              <w:rPr>
                <w:sz w:val="20"/>
                <w:szCs w:val="20"/>
              </w:rPr>
              <w:t>Железнов Михаил</w:t>
            </w:r>
          </w:p>
        </w:tc>
        <w:tc>
          <w:tcPr>
            <w:tcW w:w="1713" w:type="dxa"/>
          </w:tcPr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1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A1D5E">
              <w:rPr>
                <w:sz w:val="20"/>
                <w:szCs w:val="20"/>
              </w:rPr>
              <w:t>2 юн.</w:t>
            </w:r>
          </w:p>
          <w:p w:rsidR="00CE5C04" w:rsidRPr="005A1D5E" w:rsidRDefault="00CE5C04" w:rsidP="005A1D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A1D5E">
              <w:rPr>
                <w:sz w:val="20"/>
                <w:szCs w:val="20"/>
              </w:rPr>
              <w:t>2 юн</w:t>
            </w:r>
          </w:p>
        </w:tc>
        <w:tc>
          <w:tcPr>
            <w:tcW w:w="6035" w:type="dxa"/>
            <w:gridSpan w:val="2"/>
          </w:tcPr>
          <w:p w:rsidR="00CE5C04" w:rsidRPr="005A1D5E" w:rsidRDefault="00CE5C04" w:rsidP="005A1D5E">
            <w:pPr>
              <w:spacing w:after="0" w:line="240" w:lineRule="auto"/>
              <w:rPr>
                <w:sz w:val="20"/>
                <w:szCs w:val="20"/>
              </w:rPr>
            </w:pPr>
            <w:r w:rsidRPr="005A1D5E">
              <w:rPr>
                <w:b/>
                <w:sz w:val="20"/>
                <w:szCs w:val="20"/>
              </w:rPr>
              <w:t>Первенство МО</w:t>
            </w:r>
            <w:r w:rsidRPr="005A1D5E">
              <w:rPr>
                <w:sz w:val="20"/>
                <w:szCs w:val="20"/>
              </w:rPr>
              <w:t xml:space="preserve">  «Детская лига»– 1 место мальчики 2003-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5A1D5E">
                <w:rPr>
                  <w:sz w:val="20"/>
                  <w:szCs w:val="20"/>
                </w:rPr>
                <w:t>2004 г</w:t>
              </w:r>
            </w:smartTag>
            <w:r w:rsidRPr="005A1D5E">
              <w:rPr>
                <w:sz w:val="20"/>
                <w:szCs w:val="20"/>
              </w:rPr>
              <w:t>.р.</w:t>
            </w:r>
          </w:p>
          <w:p w:rsidR="00CE5C04" w:rsidRPr="005A1D5E" w:rsidRDefault="00CE5C04" w:rsidP="005A1D5E">
            <w:pPr>
              <w:tabs>
                <w:tab w:val="left" w:pos="15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5C04" w:rsidRPr="005A1D5E" w:rsidTr="00E007D3">
        <w:trPr>
          <w:trHeight w:val="315"/>
        </w:trPr>
        <w:tc>
          <w:tcPr>
            <w:tcW w:w="556" w:type="dxa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873" w:type="dxa"/>
            <w:gridSpan w:val="4"/>
          </w:tcPr>
          <w:p w:rsidR="00CE5C04" w:rsidRPr="005A1D5E" w:rsidRDefault="00CE5C04" w:rsidP="005A1D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1D5E">
              <w:rPr>
                <w:rFonts w:ascii="Times New Roman" w:hAnsi="Times New Roman"/>
                <w:b/>
              </w:rPr>
              <w:t>Тренер:</w:t>
            </w:r>
          </w:p>
          <w:p w:rsidR="00CE5C04" w:rsidRPr="005A1D5E" w:rsidRDefault="00CE5C04" w:rsidP="005A1D5E">
            <w:pPr>
              <w:tabs>
                <w:tab w:val="left" w:pos="3943"/>
              </w:tabs>
              <w:spacing w:after="0" w:line="240" w:lineRule="auto"/>
              <w:rPr>
                <w:rFonts w:ascii="Times New Roman" w:hAnsi="Times New Roman"/>
              </w:rPr>
            </w:pPr>
            <w:r w:rsidRPr="005A1D5E">
              <w:rPr>
                <w:rFonts w:ascii="Times New Roman" w:hAnsi="Times New Roman"/>
                <w:b/>
              </w:rPr>
              <w:t>Кукушкин Андрей Борисович</w:t>
            </w:r>
            <w:r w:rsidRPr="005A1D5E">
              <w:rPr>
                <w:rFonts w:ascii="Times New Roman" w:hAnsi="Times New Roman"/>
                <w:b/>
              </w:rPr>
              <w:tab/>
            </w:r>
          </w:p>
        </w:tc>
      </w:tr>
    </w:tbl>
    <w:p w:rsidR="00CE5C04" w:rsidRPr="009F3F44" w:rsidRDefault="00CE5C04" w:rsidP="00932B15">
      <w:pPr>
        <w:rPr>
          <w:rFonts w:ascii="Times New Roman" w:hAnsi="Times New Roman"/>
        </w:rPr>
      </w:pPr>
    </w:p>
    <w:sectPr w:rsidR="00CE5C04" w:rsidRPr="009F3F44" w:rsidSect="00EF470A">
      <w:footerReference w:type="default" r:id="rId7"/>
      <w:pgSz w:w="11906" w:h="16838"/>
      <w:pgMar w:top="426" w:right="282" w:bottom="568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C04" w:rsidRDefault="00CE5C04" w:rsidP="00025196">
      <w:pPr>
        <w:spacing w:after="0" w:line="240" w:lineRule="auto"/>
      </w:pPr>
      <w:r>
        <w:separator/>
      </w:r>
    </w:p>
  </w:endnote>
  <w:endnote w:type="continuationSeparator" w:id="0">
    <w:p w:rsidR="00CE5C04" w:rsidRDefault="00CE5C04" w:rsidP="0002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C04" w:rsidRPr="000868D1" w:rsidRDefault="00CE5C04" w:rsidP="000868D1">
    <w:pPr>
      <w:pStyle w:val="Footer"/>
      <w:tabs>
        <w:tab w:val="clear" w:pos="9355"/>
        <w:tab w:val="right" w:pos="9923"/>
      </w:tabs>
      <w:jc w:val="right"/>
      <w:rPr>
        <w:rFonts w:ascii="Times New Roman" w:hAnsi="Times New Roman"/>
        <w:sz w:val="16"/>
        <w:szCs w:val="16"/>
      </w:rPr>
    </w:pPr>
    <w:r w:rsidRPr="000868D1">
      <w:rPr>
        <w:rFonts w:ascii="Times New Roman" w:hAnsi="Times New Roman"/>
        <w:sz w:val="16"/>
        <w:szCs w:val="16"/>
      </w:rPr>
      <w:t xml:space="preserve">Страница </w:t>
    </w:r>
    <w:r w:rsidRPr="000868D1">
      <w:rPr>
        <w:rFonts w:ascii="Times New Roman" w:hAnsi="Times New Roman"/>
        <w:b/>
        <w:sz w:val="16"/>
        <w:szCs w:val="16"/>
      </w:rPr>
      <w:fldChar w:fldCharType="begin"/>
    </w:r>
    <w:r w:rsidRPr="000868D1">
      <w:rPr>
        <w:rFonts w:ascii="Times New Roman" w:hAnsi="Times New Roman"/>
        <w:b/>
        <w:sz w:val="16"/>
        <w:szCs w:val="16"/>
      </w:rPr>
      <w:instrText>PAGE</w:instrText>
    </w:r>
    <w:r w:rsidRPr="000868D1">
      <w:rPr>
        <w:rFonts w:ascii="Times New Roman" w:hAnsi="Times New Roman"/>
        <w:b/>
        <w:sz w:val="16"/>
        <w:szCs w:val="16"/>
      </w:rPr>
      <w:fldChar w:fldCharType="separate"/>
    </w:r>
    <w:r>
      <w:rPr>
        <w:rFonts w:ascii="Times New Roman" w:hAnsi="Times New Roman"/>
        <w:b/>
        <w:noProof/>
        <w:sz w:val="16"/>
        <w:szCs w:val="16"/>
      </w:rPr>
      <w:t>1</w:t>
    </w:r>
    <w:r w:rsidRPr="000868D1">
      <w:rPr>
        <w:rFonts w:ascii="Times New Roman" w:hAnsi="Times New Roman"/>
        <w:b/>
        <w:sz w:val="16"/>
        <w:szCs w:val="16"/>
      </w:rPr>
      <w:fldChar w:fldCharType="end"/>
    </w:r>
    <w:r w:rsidRPr="000868D1">
      <w:rPr>
        <w:rFonts w:ascii="Times New Roman" w:hAnsi="Times New Roman"/>
        <w:sz w:val="16"/>
        <w:szCs w:val="16"/>
      </w:rPr>
      <w:t xml:space="preserve"> из </w:t>
    </w:r>
    <w:r w:rsidRPr="000868D1">
      <w:rPr>
        <w:rFonts w:ascii="Times New Roman" w:hAnsi="Times New Roman"/>
        <w:b/>
        <w:sz w:val="16"/>
        <w:szCs w:val="16"/>
      </w:rPr>
      <w:fldChar w:fldCharType="begin"/>
    </w:r>
    <w:r w:rsidRPr="000868D1">
      <w:rPr>
        <w:rFonts w:ascii="Times New Roman" w:hAnsi="Times New Roman"/>
        <w:b/>
        <w:sz w:val="16"/>
        <w:szCs w:val="16"/>
      </w:rPr>
      <w:instrText>NUMPAGES</w:instrText>
    </w:r>
    <w:r w:rsidRPr="000868D1">
      <w:rPr>
        <w:rFonts w:ascii="Times New Roman" w:hAnsi="Times New Roman"/>
        <w:b/>
        <w:sz w:val="16"/>
        <w:szCs w:val="16"/>
      </w:rPr>
      <w:fldChar w:fldCharType="separate"/>
    </w:r>
    <w:r>
      <w:rPr>
        <w:rFonts w:ascii="Times New Roman" w:hAnsi="Times New Roman"/>
        <w:b/>
        <w:noProof/>
        <w:sz w:val="16"/>
        <w:szCs w:val="16"/>
      </w:rPr>
      <w:t>3</w:t>
    </w:r>
    <w:r w:rsidRPr="000868D1">
      <w:rPr>
        <w:rFonts w:ascii="Times New Roman" w:hAnsi="Times New Roman"/>
        <w:b/>
        <w:sz w:val="16"/>
        <w:szCs w:val="16"/>
      </w:rPr>
      <w:fldChar w:fldCharType="end"/>
    </w:r>
  </w:p>
  <w:p w:rsidR="00CE5C04" w:rsidRDefault="00CE5C04">
    <w:pPr>
      <w:pStyle w:val="Footer"/>
    </w:pPr>
  </w:p>
  <w:p w:rsidR="00CE5C04" w:rsidRDefault="00CE5C0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C04" w:rsidRDefault="00CE5C04" w:rsidP="00025196">
      <w:pPr>
        <w:spacing w:after="0" w:line="240" w:lineRule="auto"/>
      </w:pPr>
      <w:r>
        <w:separator/>
      </w:r>
    </w:p>
  </w:footnote>
  <w:footnote w:type="continuationSeparator" w:id="0">
    <w:p w:rsidR="00CE5C04" w:rsidRDefault="00CE5C04" w:rsidP="00025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5147"/>
    <w:multiLevelType w:val="hybridMultilevel"/>
    <w:tmpl w:val="CC6022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8C2A76"/>
    <w:multiLevelType w:val="hybridMultilevel"/>
    <w:tmpl w:val="2BA83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D64C7"/>
    <w:multiLevelType w:val="hybridMultilevel"/>
    <w:tmpl w:val="61AEE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62E44"/>
    <w:multiLevelType w:val="hybridMultilevel"/>
    <w:tmpl w:val="2A7C1EC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3E13A96"/>
    <w:multiLevelType w:val="hybridMultilevel"/>
    <w:tmpl w:val="AE7434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BB4653C"/>
    <w:multiLevelType w:val="hybridMultilevel"/>
    <w:tmpl w:val="F9B43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391A49"/>
    <w:multiLevelType w:val="hybridMultilevel"/>
    <w:tmpl w:val="F76C7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7403"/>
    <w:rsid w:val="000064BA"/>
    <w:rsid w:val="00012059"/>
    <w:rsid w:val="000122CB"/>
    <w:rsid w:val="00013F62"/>
    <w:rsid w:val="0001516C"/>
    <w:rsid w:val="00015C5E"/>
    <w:rsid w:val="0002123A"/>
    <w:rsid w:val="00023DD4"/>
    <w:rsid w:val="00024979"/>
    <w:rsid w:val="00025196"/>
    <w:rsid w:val="00025C82"/>
    <w:rsid w:val="000264C3"/>
    <w:rsid w:val="00026FE8"/>
    <w:rsid w:val="00036E0F"/>
    <w:rsid w:val="00037E27"/>
    <w:rsid w:val="00040395"/>
    <w:rsid w:val="00040AD0"/>
    <w:rsid w:val="00041D46"/>
    <w:rsid w:val="00042D48"/>
    <w:rsid w:val="000520A9"/>
    <w:rsid w:val="0006113C"/>
    <w:rsid w:val="00062401"/>
    <w:rsid w:val="00063608"/>
    <w:rsid w:val="000657A9"/>
    <w:rsid w:val="00067714"/>
    <w:rsid w:val="00067F9D"/>
    <w:rsid w:val="000707EA"/>
    <w:rsid w:val="00070995"/>
    <w:rsid w:val="0007233F"/>
    <w:rsid w:val="00072463"/>
    <w:rsid w:val="00076D7A"/>
    <w:rsid w:val="00081301"/>
    <w:rsid w:val="0008379D"/>
    <w:rsid w:val="000839FA"/>
    <w:rsid w:val="000841CA"/>
    <w:rsid w:val="0008493D"/>
    <w:rsid w:val="000866F3"/>
    <w:rsid w:val="000868D1"/>
    <w:rsid w:val="00090C70"/>
    <w:rsid w:val="000A273B"/>
    <w:rsid w:val="000A38AF"/>
    <w:rsid w:val="000A5BE3"/>
    <w:rsid w:val="000A5F64"/>
    <w:rsid w:val="000A6422"/>
    <w:rsid w:val="000A73EA"/>
    <w:rsid w:val="000B2502"/>
    <w:rsid w:val="000B3B35"/>
    <w:rsid w:val="000B4765"/>
    <w:rsid w:val="000C21C4"/>
    <w:rsid w:val="000C27D7"/>
    <w:rsid w:val="000C2D4C"/>
    <w:rsid w:val="000D04A0"/>
    <w:rsid w:val="000D0D01"/>
    <w:rsid w:val="000D345F"/>
    <w:rsid w:val="000E1B56"/>
    <w:rsid w:val="000E23E9"/>
    <w:rsid w:val="000E5D83"/>
    <w:rsid w:val="000F3672"/>
    <w:rsid w:val="000F417F"/>
    <w:rsid w:val="000F73AE"/>
    <w:rsid w:val="00101736"/>
    <w:rsid w:val="00101E33"/>
    <w:rsid w:val="00112230"/>
    <w:rsid w:val="00114D4A"/>
    <w:rsid w:val="00115E1C"/>
    <w:rsid w:val="00120507"/>
    <w:rsid w:val="001213F5"/>
    <w:rsid w:val="00122AEF"/>
    <w:rsid w:val="0013024A"/>
    <w:rsid w:val="00130301"/>
    <w:rsid w:val="00131C9B"/>
    <w:rsid w:val="00132636"/>
    <w:rsid w:val="0013286F"/>
    <w:rsid w:val="00132E00"/>
    <w:rsid w:val="00134B60"/>
    <w:rsid w:val="00141B25"/>
    <w:rsid w:val="00144D40"/>
    <w:rsid w:val="00147153"/>
    <w:rsid w:val="0015310B"/>
    <w:rsid w:val="0015357A"/>
    <w:rsid w:val="001535F8"/>
    <w:rsid w:val="0015438A"/>
    <w:rsid w:val="00154460"/>
    <w:rsid w:val="00157641"/>
    <w:rsid w:val="00157FCC"/>
    <w:rsid w:val="00160E7A"/>
    <w:rsid w:val="0016128A"/>
    <w:rsid w:val="001665D0"/>
    <w:rsid w:val="00170A6F"/>
    <w:rsid w:val="00170F1E"/>
    <w:rsid w:val="001712D0"/>
    <w:rsid w:val="0017378D"/>
    <w:rsid w:val="00176260"/>
    <w:rsid w:val="00177640"/>
    <w:rsid w:val="00180E1C"/>
    <w:rsid w:val="001816DD"/>
    <w:rsid w:val="00183AD8"/>
    <w:rsid w:val="001847E8"/>
    <w:rsid w:val="001900AE"/>
    <w:rsid w:val="00190264"/>
    <w:rsid w:val="00190E02"/>
    <w:rsid w:val="00192C4A"/>
    <w:rsid w:val="00193A1E"/>
    <w:rsid w:val="001946B6"/>
    <w:rsid w:val="00194F13"/>
    <w:rsid w:val="00195CEF"/>
    <w:rsid w:val="00197053"/>
    <w:rsid w:val="001A0F00"/>
    <w:rsid w:val="001A11E6"/>
    <w:rsid w:val="001A4C5C"/>
    <w:rsid w:val="001B0653"/>
    <w:rsid w:val="001B4F63"/>
    <w:rsid w:val="001C3CBD"/>
    <w:rsid w:val="001C67A8"/>
    <w:rsid w:val="001D0965"/>
    <w:rsid w:val="001D1137"/>
    <w:rsid w:val="001D1F4A"/>
    <w:rsid w:val="001D2F48"/>
    <w:rsid w:val="001D305E"/>
    <w:rsid w:val="001D4D2F"/>
    <w:rsid w:val="001D6A9E"/>
    <w:rsid w:val="001D7158"/>
    <w:rsid w:val="001E06F2"/>
    <w:rsid w:val="001E16CD"/>
    <w:rsid w:val="001E73D7"/>
    <w:rsid w:val="001E7B39"/>
    <w:rsid w:val="00200ECD"/>
    <w:rsid w:val="0020197B"/>
    <w:rsid w:val="002050A7"/>
    <w:rsid w:val="00213727"/>
    <w:rsid w:val="00215367"/>
    <w:rsid w:val="00215EFC"/>
    <w:rsid w:val="00216435"/>
    <w:rsid w:val="00216DA8"/>
    <w:rsid w:val="00220863"/>
    <w:rsid w:val="00221418"/>
    <w:rsid w:val="00222056"/>
    <w:rsid w:val="0022263D"/>
    <w:rsid w:val="0022284C"/>
    <w:rsid w:val="002236C7"/>
    <w:rsid w:val="0022450B"/>
    <w:rsid w:val="00225A32"/>
    <w:rsid w:val="002260F6"/>
    <w:rsid w:val="002269E0"/>
    <w:rsid w:val="00232EB1"/>
    <w:rsid w:val="00233D2E"/>
    <w:rsid w:val="0024132D"/>
    <w:rsid w:val="0024474D"/>
    <w:rsid w:val="00246A1E"/>
    <w:rsid w:val="00250B6C"/>
    <w:rsid w:val="00250DD6"/>
    <w:rsid w:val="00252CDC"/>
    <w:rsid w:val="002533EF"/>
    <w:rsid w:val="00253903"/>
    <w:rsid w:val="00253970"/>
    <w:rsid w:val="00260403"/>
    <w:rsid w:val="00261C52"/>
    <w:rsid w:val="0026439C"/>
    <w:rsid w:val="00264A33"/>
    <w:rsid w:val="00266753"/>
    <w:rsid w:val="00270D99"/>
    <w:rsid w:val="002719EE"/>
    <w:rsid w:val="00275DD7"/>
    <w:rsid w:val="00276CD6"/>
    <w:rsid w:val="0027734B"/>
    <w:rsid w:val="002821A3"/>
    <w:rsid w:val="00284E4A"/>
    <w:rsid w:val="00284F8D"/>
    <w:rsid w:val="00287325"/>
    <w:rsid w:val="00291B12"/>
    <w:rsid w:val="00297A1B"/>
    <w:rsid w:val="00297B1D"/>
    <w:rsid w:val="00297BA2"/>
    <w:rsid w:val="002A33E5"/>
    <w:rsid w:val="002A4F38"/>
    <w:rsid w:val="002A5F29"/>
    <w:rsid w:val="002A7348"/>
    <w:rsid w:val="002A7498"/>
    <w:rsid w:val="002B2FAD"/>
    <w:rsid w:val="002B337A"/>
    <w:rsid w:val="002C0A4E"/>
    <w:rsid w:val="002C157E"/>
    <w:rsid w:val="002C34ED"/>
    <w:rsid w:val="002C695F"/>
    <w:rsid w:val="002D04B6"/>
    <w:rsid w:val="002D2460"/>
    <w:rsid w:val="002D2E54"/>
    <w:rsid w:val="002D31D0"/>
    <w:rsid w:val="002D3AD6"/>
    <w:rsid w:val="002D4802"/>
    <w:rsid w:val="002D4C3E"/>
    <w:rsid w:val="002D754E"/>
    <w:rsid w:val="002D7766"/>
    <w:rsid w:val="002E1BAB"/>
    <w:rsid w:val="002E5E6D"/>
    <w:rsid w:val="002F10C1"/>
    <w:rsid w:val="002F6A29"/>
    <w:rsid w:val="002F6F7F"/>
    <w:rsid w:val="002F77CA"/>
    <w:rsid w:val="003008FD"/>
    <w:rsid w:val="00301543"/>
    <w:rsid w:val="00301CD9"/>
    <w:rsid w:val="00302539"/>
    <w:rsid w:val="00304660"/>
    <w:rsid w:val="003125BE"/>
    <w:rsid w:val="0031310A"/>
    <w:rsid w:val="00313BE9"/>
    <w:rsid w:val="00313D9E"/>
    <w:rsid w:val="00313F0D"/>
    <w:rsid w:val="0031461E"/>
    <w:rsid w:val="003152D6"/>
    <w:rsid w:val="00315612"/>
    <w:rsid w:val="00316539"/>
    <w:rsid w:val="00320D17"/>
    <w:rsid w:val="00321DCB"/>
    <w:rsid w:val="003236AC"/>
    <w:rsid w:val="003240BC"/>
    <w:rsid w:val="003256A5"/>
    <w:rsid w:val="00327C49"/>
    <w:rsid w:val="00331475"/>
    <w:rsid w:val="00331DCE"/>
    <w:rsid w:val="00334470"/>
    <w:rsid w:val="00334B38"/>
    <w:rsid w:val="00334DB8"/>
    <w:rsid w:val="00344A52"/>
    <w:rsid w:val="003537EC"/>
    <w:rsid w:val="003538C7"/>
    <w:rsid w:val="00353AA8"/>
    <w:rsid w:val="00354D9E"/>
    <w:rsid w:val="0035534B"/>
    <w:rsid w:val="00360974"/>
    <w:rsid w:val="00361D7E"/>
    <w:rsid w:val="00365433"/>
    <w:rsid w:val="00365ADE"/>
    <w:rsid w:val="0036662D"/>
    <w:rsid w:val="003678A9"/>
    <w:rsid w:val="00371AF2"/>
    <w:rsid w:val="0037289E"/>
    <w:rsid w:val="00374938"/>
    <w:rsid w:val="00375F92"/>
    <w:rsid w:val="003774C2"/>
    <w:rsid w:val="00380E71"/>
    <w:rsid w:val="00380EA7"/>
    <w:rsid w:val="00381268"/>
    <w:rsid w:val="003812FE"/>
    <w:rsid w:val="003827DD"/>
    <w:rsid w:val="003835BC"/>
    <w:rsid w:val="00383731"/>
    <w:rsid w:val="0038469B"/>
    <w:rsid w:val="00385F35"/>
    <w:rsid w:val="003874B7"/>
    <w:rsid w:val="00387EAC"/>
    <w:rsid w:val="0039349A"/>
    <w:rsid w:val="00395BA5"/>
    <w:rsid w:val="00395DA0"/>
    <w:rsid w:val="003964F8"/>
    <w:rsid w:val="003A382A"/>
    <w:rsid w:val="003A70AD"/>
    <w:rsid w:val="003B00F2"/>
    <w:rsid w:val="003B1D40"/>
    <w:rsid w:val="003B524C"/>
    <w:rsid w:val="003B5974"/>
    <w:rsid w:val="003B66BD"/>
    <w:rsid w:val="003B7410"/>
    <w:rsid w:val="003B773D"/>
    <w:rsid w:val="003C2356"/>
    <w:rsid w:val="003C63EE"/>
    <w:rsid w:val="003C746F"/>
    <w:rsid w:val="003D13D4"/>
    <w:rsid w:val="003D4243"/>
    <w:rsid w:val="003D43E5"/>
    <w:rsid w:val="003D67CE"/>
    <w:rsid w:val="003D7403"/>
    <w:rsid w:val="003E0038"/>
    <w:rsid w:val="003E093A"/>
    <w:rsid w:val="003E4216"/>
    <w:rsid w:val="003E4C31"/>
    <w:rsid w:val="003E6F3D"/>
    <w:rsid w:val="003F0DCC"/>
    <w:rsid w:val="003F10E6"/>
    <w:rsid w:val="003F3E49"/>
    <w:rsid w:val="00401D89"/>
    <w:rsid w:val="004030C3"/>
    <w:rsid w:val="00403C65"/>
    <w:rsid w:val="00416CA4"/>
    <w:rsid w:val="00416CED"/>
    <w:rsid w:val="004215A5"/>
    <w:rsid w:val="00427228"/>
    <w:rsid w:val="0043019E"/>
    <w:rsid w:val="0043330B"/>
    <w:rsid w:val="004420F9"/>
    <w:rsid w:val="004425B6"/>
    <w:rsid w:val="00450B46"/>
    <w:rsid w:val="0045136E"/>
    <w:rsid w:val="00451E11"/>
    <w:rsid w:val="0046154A"/>
    <w:rsid w:val="0046175D"/>
    <w:rsid w:val="004634DA"/>
    <w:rsid w:val="004639DC"/>
    <w:rsid w:val="00463C0F"/>
    <w:rsid w:val="00466B44"/>
    <w:rsid w:val="00467159"/>
    <w:rsid w:val="00470E2A"/>
    <w:rsid w:val="00471F3D"/>
    <w:rsid w:val="0047535C"/>
    <w:rsid w:val="00476DB0"/>
    <w:rsid w:val="0048096B"/>
    <w:rsid w:val="00481884"/>
    <w:rsid w:val="00481F50"/>
    <w:rsid w:val="00483A3C"/>
    <w:rsid w:val="00485056"/>
    <w:rsid w:val="004852DA"/>
    <w:rsid w:val="00486DEE"/>
    <w:rsid w:val="00487472"/>
    <w:rsid w:val="004906CF"/>
    <w:rsid w:val="0049329A"/>
    <w:rsid w:val="00494566"/>
    <w:rsid w:val="004A03B1"/>
    <w:rsid w:val="004A143D"/>
    <w:rsid w:val="004A4E6B"/>
    <w:rsid w:val="004A51E3"/>
    <w:rsid w:val="004A5645"/>
    <w:rsid w:val="004A5CFE"/>
    <w:rsid w:val="004A6CB5"/>
    <w:rsid w:val="004B2F0B"/>
    <w:rsid w:val="004B35AC"/>
    <w:rsid w:val="004B48AB"/>
    <w:rsid w:val="004B7055"/>
    <w:rsid w:val="004B71EC"/>
    <w:rsid w:val="004B7397"/>
    <w:rsid w:val="004C0F30"/>
    <w:rsid w:val="004C150E"/>
    <w:rsid w:val="004C1961"/>
    <w:rsid w:val="004C3F6F"/>
    <w:rsid w:val="004C745D"/>
    <w:rsid w:val="004D100B"/>
    <w:rsid w:val="004D4CBE"/>
    <w:rsid w:val="004D505A"/>
    <w:rsid w:val="004D5999"/>
    <w:rsid w:val="004E499B"/>
    <w:rsid w:val="004E62BF"/>
    <w:rsid w:val="004E68F2"/>
    <w:rsid w:val="004E6D48"/>
    <w:rsid w:val="004E7A7E"/>
    <w:rsid w:val="004E7C06"/>
    <w:rsid w:val="004F37E2"/>
    <w:rsid w:val="004F6AFC"/>
    <w:rsid w:val="005018E7"/>
    <w:rsid w:val="00501BFD"/>
    <w:rsid w:val="00502A4E"/>
    <w:rsid w:val="005032DF"/>
    <w:rsid w:val="00505100"/>
    <w:rsid w:val="005072D4"/>
    <w:rsid w:val="00512C34"/>
    <w:rsid w:val="00514537"/>
    <w:rsid w:val="00514FF3"/>
    <w:rsid w:val="00515411"/>
    <w:rsid w:val="00515F23"/>
    <w:rsid w:val="0052559A"/>
    <w:rsid w:val="00526F4A"/>
    <w:rsid w:val="00527A5D"/>
    <w:rsid w:val="00530CF1"/>
    <w:rsid w:val="00532619"/>
    <w:rsid w:val="00533611"/>
    <w:rsid w:val="00533B22"/>
    <w:rsid w:val="00537C80"/>
    <w:rsid w:val="00543079"/>
    <w:rsid w:val="0054361F"/>
    <w:rsid w:val="00543AC9"/>
    <w:rsid w:val="00543E8D"/>
    <w:rsid w:val="005441B1"/>
    <w:rsid w:val="00547488"/>
    <w:rsid w:val="00547B3E"/>
    <w:rsid w:val="00550966"/>
    <w:rsid w:val="00552DE1"/>
    <w:rsid w:val="0055438A"/>
    <w:rsid w:val="00555AB4"/>
    <w:rsid w:val="00557845"/>
    <w:rsid w:val="00564584"/>
    <w:rsid w:val="00564B66"/>
    <w:rsid w:val="005666B0"/>
    <w:rsid w:val="00571550"/>
    <w:rsid w:val="005717A5"/>
    <w:rsid w:val="00575D0C"/>
    <w:rsid w:val="005774AF"/>
    <w:rsid w:val="00581628"/>
    <w:rsid w:val="00584060"/>
    <w:rsid w:val="005849EA"/>
    <w:rsid w:val="0058610B"/>
    <w:rsid w:val="005944AD"/>
    <w:rsid w:val="00596FBE"/>
    <w:rsid w:val="005A1D5E"/>
    <w:rsid w:val="005A27B3"/>
    <w:rsid w:val="005A2F80"/>
    <w:rsid w:val="005A2FC0"/>
    <w:rsid w:val="005A37FD"/>
    <w:rsid w:val="005A4EDD"/>
    <w:rsid w:val="005A7C9C"/>
    <w:rsid w:val="005B4E9C"/>
    <w:rsid w:val="005B5A51"/>
    <w:rsid w:val="005B618F"/>
    <w:rsid w:val="005B72B9"/>
    <w:rsid w:val="005B73FF"/>
    <w:rsid w:val="005B7A0D"/>
    <w:rsid w:val="005C0DC3"/>
    <w:rsid w:val="005C2347"/>
    <w:rsid w:val="005C3845"/>
    <w:rsid w:val="005C584F"/>
    <w:rsid w:val="005C5AFD"/>
    <w:rsid w:val="005C5B20"/>
    <w:rsid w:val="005C5FAF"/>
    <w:rsid w:val="005C60EA"/>
    <w:rsid w:val="005C6E74"/>
    <w:rsid w:val="005C7FEB"/>
    <w:rsid w:val="005D3C84"/>
    <w:rsid w:val="005D474F"/>
    <w:rsid w:val="005D4EA5"/>
    <w:rsid w:val="005D5298"/>
    <w:rsid w:val="005D553E"/>
    <w:rsid w:val="005D5625"/>
    <w:rsid w:val="005D7D67"/>
    <w:rsid w:val="005E2B10"/>
    <w:rsid w:val="005E4AE9"/>
    <w:rsid w:val="005F034A"/>
    <w:rsid w:val="005F49FF"/>
    <w:rsid w:val="005F540A"/>
    <w:rsid w:val="005F5DF1"/>
    <w:rsid w:val="006026A8"/>
    <w:rsid w:val="00604BAF"/>
    <w:rsid w:val="00604C17"/>
    <w:rsid w:val="0060546A"/>
    <w:rsid w:val="00605BE2"/>
    <w:rsid w:val="00605EFA"/>
    <w:rsid w:val="006061D1"/>
    <w:rsid w:val="0060797E"/>
    <w:rsid w:val="006102FA"/>
    <w:rsid w:val="00611805"/>
    <w:rsid w:val="006146D7"/>
    <w:rsid w:val="0061498F"/>
    <w:rsid w:val="006152F3"/>
    <w:rsid w:val="00620586"/>
    <w:rsid w:val="0062081F"/>
    <w:rsid w:val="00624B5E"/>
    <w:rsid w:val="00625DE0"/>
    <w:rsid w:val="00627149"/>
    <w:rsid w:val="006324C7"/>
    <w:rsid w:val="0063544B"/>
    <w:rsid w:val="00637587"/>
    <w:rsid w:val="006404B0"/>
    <w:rsid w:val="00640526"/>
    <w:rsid w:val="00641697"/>
    <w:rsid w:val="00642265"/>
    <w:rsid w:val="006446DE"/>
    <w:rsid w:val="00644CCC"/>
    <w:rsid w:val="00647331"/>
    <w:rsid w:val="006520E7"/>
    <w:rsid w:val="00652A2D"/>
    <w:rsid w:val="00652CF0"/>
    <w:rsid w:val="00654A97"/>
    <w:rsid w:val="0065641B"/>
    <w:rsid w:val="00657234"/>
    <w:rsid w:val="0066180C"/>
    <w:rsid w:val="00661841"/>
    <w:rsid w:val="006631E6"/>
    <w:rsid w:val="00663478"/>
    <w:rsid w:val="00666DCE"/>
    <w:rsid w:val="00671E44"/>
    <w:rsid w:val="00673393"/>
    <w:rsid w:val="00673C1F"/>
    <w:rsid w:val="00680745"/>
    <w:rsid w:val="00684AEA"/>
    <w:rsid w:val="00684BE5"/>
    <w:rsid w:val="0068751E"/>
    <w:rsid w:val="00687FCA"/>
    <w:rsid w:val="0069281D"/>
    <w:rsid w:val="0069460D"/>
    <w:rsid w:val="00697D9B"/>
    <w:rsid w:val="006A0BA5"/>
    <w:rsid w:val="006A25CD"/>
    <w:rsid w:val="006A5A52"/>
    <w:rsid w:val="006A7048"/>
    <w:rsid w:val="006B07BB"/>
    <w:rsid w:val="006B085B"/>
    <w:rsid w:val="006B1CE8"/>
    <w:rsid w:val="006C0FE8"/>
    <w:rsid w:val="006C2557"/>
    <w:rsid w:val="006C2CA6"/>
    <w:rsid w:val="006C2E33"/>
    <w:rsid w:val="006C55FA"/>
    <w:rsid w:val="006C662A"/>
    <w:rsid w:val="006D0267"/>
    <w:rsid w:val="006D110C"/>
    <w:rsid w:val="006D3768"/>
    <w:rsid w:val="006D41AF"/>
    <w:rsid w:val="006D4B2D"/>
    <w:rsid w:val="006D62F0"/>
    <w:rsid w:val="006D66B2"/>
    <w:rsid w:val="006D7DB9"/>
    <w:rsid w:val="006E641A"/>
    <w:rsid w:val="006E6C3C"/>
    <w:rsid w:val="006F2AA4"/>
    <w:rsid w:val="006F6751"/>
    <w:rsid w:val="007035C3"/>
    <w:rsid w:val="0070501D"/>
    <w:rsid w:val="00707A7C"/>
    <w:rsid w:val="007105AB"/>
    <w:rsid w:val="0071100D"/>
    <w:rsid w:val="007136E6"/>
    <w:rsid w:val="00716BAE"/>
    <w:rsid w:val="007178F4"/>
    <w:rsid w:val="0071795A"/>
    <w:rsid w:val="007216A7"/>
    <w:rsid w:val="007247F7"/>
    <w:rsid w:val="007268A6"/>
    <w:rsid w:val="00727C18"/>
    <w:rsid w:val="00740E97"/>
    <w:rsid w:val="00742142"/>
    <w:rsid w:val="007431C1"/>
    <w:rsid w:val="00743FAC"/>
    <w:rsid w:val="007440DB"/>
    <w:rsid w:val="00750F3C"/>
    <w:rsid w:val="00752DA0"/>
    <w:rsid w:val="00755B1E"/>
    <w:rsid w:val="007572C4"/>
    <w:rsid w:val="007579AB"/>
    <w:rsid w:val="00761347"/>
    <w:rsid w:val="0076138F"/>
    <w:rsid w:val="007671E0"/>
    <w:rsid w:val="00767CDA"/>
    <w:rsid w:val="007701E3"/>
    <w:rsid w:val="00771642"/>
    <w:rsid w:val="00771844"/>
    <w:rsid w:val="00772F75"/>
    <w:rsid w:val="007737C1"/>
    <w:rsid w:val="00773B9D"/>
    <w:rsid w:val="007823DC"/>
    <w:rsid w:val="00783E5E"/>
    <w:rsid w:val="00784B7D"/>
    <w:rsid w:val="00785466"/>
    <w:rsid w:val="00786243"/>
    <w:rsid w:val="0078740C"/>
    <w:rsid w:val="00790B31"/>
    <w:rsid w:val="00791A0C"/>
    <w:rsid w:val="00792CE0"/>
    <w:rsid w:val="0079335E"/>
    <w:rsid w:val="007933BB"/>
    <w:rsid w:val="00793EF7"/>
    <w:rsid w:val="00794285"/>
    <w:rsid w:val="00797660"/>
    <w:rsid w:val="0079767E"/>
    <w:rsid w:val="007A0B23"/>
    <w:rsid w:val="007A17E6"/>
    <w:rsid w:val="007A1D4A"/>
    <w:rsid w:val="007A3574"/>
    <w:rsid w:val="007A795C"/>
    <w:rsid w:val="007B0934"/>
    <w:rsid w:val="007B1074"/>
    <w:rsid w:val="007B2815"/>
    <w:rsid w:val="007C17EA"/>
    <w:rsid w:val="007C3190"/>
    <w:rsid w:val="007C49F2"/>
    <w:rsid w:val="007C5963"/>
    <w:rsid w:val="007C5BCC"/>
    <w:rsid w:val="007C5F86"/>
    <w:rsid w:val="007D523C"/>
    <w:rsid w:val="007D62B1"/>
    <w:rsid w:val="007E2D45"/>
    <w:rsid w:val="007E4D1B"/>
    <w:rsid w:val="007E4F31"/>
    <w:rsid w:val="007E677D"/>
    <w:rsid w:val="007E73A0"/>
    <w:rsid w:val="007F41F7"/>
    <w:rsid w:val="007F5830"/>
    <w:rsid w:val="007F67B8"/>
    <w:rsid w:val="007F7113"/>
    <w:rsid w:val="007F7F81"/>
    <w:rsid w:val="00800071"/>
    <w:rsid w:val="00800585"/>
    <w:rsid w:val="008016DB"/>
    <w:rsid w:val="008023D1"/>
    <w:rsid w:val="00803D81"/>
    <w:rsid w:val="00805C9A"/>
    <w:rsid w:val="00806818"/>
    <w:rsid w:val="008076DD"/>
    <w:rsid w:val="0081270E"/>
    <w:rsid w:val="00814603"/>
    <w:rsid w:val="00814C51"/>
    <w:rsid w:val="00815968"/>
    <w:rsid w:val="00820C4C"/>
    <w:rsid w:val="00820E95"/>
    <w:rsid w:val="0082225B"/>
    <w:rsid w:val="008225C9"/>
    <w:rsid w:val="00822679"/>
    <w:rsid w:val="00823D5C"/>
    <w:rsid w:val="00823DE4"/>
    <w:rsid w:val="00835EA5"/>
    <w:rsid w:val="0084616B"/>
    <w:rsid w:val="008479DD"/>
    <w:rsid w:val="0085034D"/>
    <w:rsid w:val="00850872"/>
    <w:rsid w:val="00855BFD"/>
    <w:rsid w:val="0085680B"/>
    <w:rsid w:val="0086377D"/>
    <w:rsid w:val="00866DE5"/>
    <w:rsid w:val="008717A4"/>
    <w:rsid w:val="00873108"/>
    <w:rsid w:val="008802BD"/>
    <w:rsid w:val="008814D5"/>
    <w:rsid w:val="0088336D"/>
    <w:rsid w:val="00883687"/>
    <w:rsid w:val="00884960"/>
    <w:rsid w:val="008915CC"/>
    <w:rsid w:val="00891D14"/>
    <w:rsid w:val="00894B82"/>
    <w:rsid w:val="008A08D5"/>
    <w:rsid w:val="008A29EC"/>
    <w:rsid w:val="008A4F32"/>
    <w:rsid w:val="008A5CB4"/>
    <w:rsid w:val="008B4A2E"/>
    <w:rsid w:val="008B5342"/>
    <w:rsid w:val="008B54B7"/>
    <w:rsid w:val="008B580E"/>
    <w:rsid w:val="008B7F4F"/>
    <w:rsid w:val="008C2B3E"/>
    <w:rsid w:val="008C58A9"/>
    <w:rsid w:val="008D6004"/>
    <w:rsid w:val="008D6D0D"/>
    <w:rsid w:val="008E2293"/>
    <w:rsid w:val="008E6875"/>
    <w:rsid w:val="008E6FC1"/>
    <w:rsid w:val="008F015E"/>
    <w:rsid w:val="008F0D37"/>
    <w:rsid w:val="008F32AF"/>
    <w:rsid w:val="008F345A"/>
    <w:rsid w:val="008F3D3B"/>
    <w:rsid w:val="008F6E8C"/>
    <w:rsid w:val="008F716F"/>
    <w:rsid w:val="00901FC1"/>
    <w:rsid w:val="009029F3"/>
    <w:rsid w:val="00905799"/>
    <w:rsid w:val="00906686"/>
    <w:rsid w:val="00907662"/>
    <w:rsid w:val="00907EA0"/>
    <w:rsid w:val="009103EA"/>
    <w:rsid w:val="00911169"/>
    <w:rsid w:val="00913210"/>
    <w:rsid w:val="009141E4"/>
    <w:rsid w:val="00915C40"/>
    <w:rsid w:val="0092292E"/>
    <w:rsid w:val="00924405"/>
    <w:rsid w:val="00924F09"/>
    <w:rsid w:val="009260B1"/>
    <w:rsid w:val="009266DD"/>
    <w:rsid w:val="00932A93"/>
    <w:rsid w:val="00932B15"/>
    <w:rsid w:val="009353C0"/>
    <w:rsid w:val="00935FB9"/>
    <w:rsid w:val="00936008"/>
    <w:rsid w:val="009367F8"/>
    <w:rsid w:val="00936CBB"/>
    <w:rsid w:val="0093759D"/>
    <w:rsid w:val="00937C07"/>
    <w:rsid w:val="0094484B"/>
    <w:rsid w:val="00945564"/>
    <w:rsid w:val="00945A7F"/>
    <w:rsid w:val="00946662"/>
    <w:rsid w:val="00956DFF"/>
    <w:rsid w:val="00961768"/>
    <w:rsid w:val="009633FF"/>
    <w:rsid w:val="00970D0D"/>
    <w:rsid w:val="00974AFD"/>
    <w:rsid w:val="009759FD"/>
    <w:rsid w:val="00982A64"/>
    <w:rsid w:val="00982CF3"/>
    <w:rsid w:val="009844F6"/>
    <w:rsid w:val="00985A01"/>
    <w:rsid w:val="00985AE2"/>
    <w:rsid w:val="00987A62"/>
    <w:rsid w:val="00995C61"/>
    <w:rsid w:val="00996A6C"/>
    <w:rsid w:val="00996EF5"/>
    <w:rsid w:val="009A2883"/>
    <w:rsid w:val="009A2CE9"/>
    <w:rsid w:val="009A4C55"/>
    <w:rsid w:val="009A727F"/>
    <w:rsid w:val="009A7D2F"/>
    <w:rsid w:val="009B0AA3"/>
    <w:rsid w:val="009B0F74"/>
    <w:rsid w:val="009B3BB9"/>
    <w:rsid w:val="009B4DBB"/>
    <w:rsid w:val="009B7D00"/>
    <w:rsid w:val="009C077A"/>
    <w:rsid w:val="009C31A3"/>
    <w:rsid w:val="009C33B9"/>
    <w:rsid w:val="009C3EE6"/>
    <w:rsid w:val="009C44BE"/>
    <w:rsid w:val="009C6A36"/>
    <w:rsid w:val="009C72FC"/>
    <w:rsid w:val="009D08E5"/>
    <w:rsid w:val="009D3C02"/>
    <w:rsid w:val="009D561E"/>
    <w:rsid w:val="009D65DF"/>
    <w:rsid w:val="009D6ECE"/>
    <w:rsid w:val="009E2F6A"/>
    <w:rsid w:val="009E63A2"/>
    <w:rsid w:val="009F3F44"/>
    <w:rsid w:val="009F5F83"/>
    <w:rsid w:val="009F7362"/>
    <w:rsid w:val="00A01276"/>
    <w:rsid w:val="00A0290E"/>
    <w:rsid w:val="00A0676D"/>
    <w:rsid w:val="00A119E2"/>
    <w:rsid w:val="00A122BC"/>
    <w:rsid w:val="00A13266"/>
    <w:rsid w:val="00A1437D"/>
    <w:rsid w:val="00A14E47"/>
    <w:rsid w:val="00A25A3B"/>
    <w:rsid w:val="00A25F19"/>
    <w:rsid w:val="00A269BA"/>
    <w:rsid w:val="00A26D8D"/>
    <w:rsid w:val="00A26FC3"/>
    <w:rsid w:val="00A275A7"/>
    <w:rsid w:val="00A31FF4"/>
    <w:rsid w:val="00A33796"/>
    <w:rsid w:val="00A345AF"/>
    <w:rsid w:val="00A36BB2"/>
    <w:rsid w:val="00A409C4"/>
    <w:rsid w:val="00A41393"/>
    <w:rsid w:val="00A438AF"/>
    <w:rsid w:val="00A46425"/>
    <w:rsid w:val="00A52D69"/>
    <w:rsid w:val="00A5443C"/>
    <w:rsid w:val="00A56CD5"/>
    <w:rsid w:val="00A604FD"/>
    <w:rsid w:val="00A60CE1"/>
    <w:rsid w:val="00A6115C"/>
    <w:rsid w:val="00A61D8F"/>
    <w:rsid w:val="00A645F4"/>
    <w:rsid w:val="00A655DB"/>
    <w:rsid w:val="00A7032A"/>
    <w:rsid w:val="00A73FCB"/>
    <w:rsid w:val="00A76916"/>
    <w:rsid w:val="00A77F2B"/>
    <w:rsid w:val="00A90BFC"/>
    <w:rsid w:val="00A92A34"/>
    <w:rsid w:val="00A953E9"/>
    <w:rsid w:val="00A95878"/>
    <w:rsid w:val="00A95D19"/>
    <w:rsid w:val="00A96512"/>
    <w:rsid w:val="00A973B4"/>
    <w:rsid w:val="00AA0101"/>
    <w:rsid w:val="00AA1B87"/>
    <w:rsid w:val="00AA21D7"/>
    <w:rsid w:val="00AA4EE4"/>
    <w:rsid w:val="00AA5565"/>
    <w:rsid w:val="00AA6363"/>
    <w:rsid w:val="00AA6AF8"/>
    <w:rsid w:val="00AA6DB8"/>
    <w:rsid w:val="00AA7B3E"/>
    <w:rsid w:val="00AB1C35"/>
    <w:rsid w:val="00AB532D"/>
    <w:rsid w:val="00AB53CD"/>
    <w:rsid w:val="00AB6D4D"/>
    <w:rsid w:val="00AB7DD6"/>
    <w:rsid w:val="00AC4584"/>
    <w:rsid w:val="00AD340A"/>
    <w:rsid w:val="00AD4C80"/>
    <w:rsid w:val="00AD54EE"/>
    <w:rsid w:val="00AD664A"/>
    <w:rsid w:val="00AE0B5A"/>
    <w:rsid w:val="00AF22C3"/>
    <w:rsid w:val="00AF3E7A"/>
    <w:rsid w:val="00AF408A"/>
    <w:rsid w:val="00AF5BF1"/>
    <w:rsid w:val="00B01C86"/>
    <w:rsid w:val="00B02C47"/>
    <w:rsid w:val="00B04C5A"/>
    <w:rsid w:val="00B04D62"/>
    <w:rsid w:val="00B07476"/>
    <w:rsid w:val="00B0763C"/>
    <w:rsid w:val="00B114D4"/>
    <w:rsid w:val="00B11AFC"/>
    <w:rsid w:val="00B12750"/>
    <w:rsid w:val="00B13241"/>
    <w:rsid w:val="00B135C5"/>
    <w:rsid w:val="00B17811"/>
    <w:rsid w:val="00B22465"/>
    <w:rsid w:val="00B319C1"/>
    <w:rsid w:val="00B37DDF"/>
    <w:rsid w:val="00B455FF"/>
    <w:rsid w:val="00B4657A"/>
    <w:rsid w:val="00B51389"/>
    <w:rsid w:val="00B53154"/>
    <w:rsid w:val="00B538E3"/>
    <w:rsid w:val="00B55366"/>
    <w:rsid w:val="00B55FBE"/>
    <w:rsid w:val="00B56EE4"/>
    <w:rsid w:val="00B5789C"/>
    <w:rsid w:val="00B615B1"/>
    <w:rsid w:val="00B65F7B"/>
    <w:rsid w:val="00B6798C"/>
    <w:rsid w:val="00B70CEE"/>
    <w:rsid w:val="00B7606F"/>
    <w:rsid w:val="00B76BE7"/>
    <w:rsid w:val="00B811E1"/>
    <w:rsid w:val="00B836C3"/>
    <w:rsid w:val="00B86300"/>
    <w:rsid w:val="00B91744"/>
    <w:rsid w:val="00B92C77"/>
    <w:rsid w:val="00B95D2B"/>
    <w:rsid w:val="00B96A90"/>
    <w:rsid w:val="00BA2401"/>
    <w:rsid w:val="00BA295F"/>
    <w:rsid w:val="00BA7ED2"/>
    <w:rsid w:val="00BB3F64"/>
    <w:rsid w:val="00BB5911"/>
    <w:rsid w:val="00BB676E"/>
    <w:rsid w:val="00BB6F32"/>
    <w:rsid w:val="00BC5D63"/>
    <w:rsid w:val="00BC6935"/>
    <w:rsid w:val="00BC71E1"/>
    <w:rsid w:val="00BD4BAD"/>
    <w:rsid w:val="00BD7792"/>
    <w:rsid w:val="00BE1A6E"/>
    <w:rsid w:val="00BE3723"/>
    <w:rsid w:val="00BE4781"/>
    <w:rsid w:val="00BF0179"/>
    <w:rsid w:val="00BF09A2"/>
    <w:rsid w:val="00BF47DA"/>
    <w:rsid w:val="00BF5D54"/>
    <w:rsid w:val="00BF5DEC"/>
    <w:rsid w:val="00BF5DFE"/>
    <w:rsid w:val="00C01EAD"/>
    <w:rsid w:val="00C03C29"/>
    <w:rsid w:val="00C04ADA"/>
    <w:rsid w:val="00C06DB1"/>
    <w:rsid w:val="00C1079E"/>
    <w:rsid w:val="00C116DA"/>
    <w:rsid w:val="00C238FD"/>
    <w:rsid w:val="00C25F63"/>
    <w:rsid w:val="00C30A2E"/>
    <w:rsid w:val="00C31020"/>
    <w:rsid w:val="00C31C1E"/>
    <w:rsid w:val="00C31D52"/>
    <w:rsid w:val="00C31E18"/>
    <w:rsid w:val="00C33F90"/>
    <w:rsid w:val="00C355E2"/>
    <w:rsid w:val="00C375C0"/>
    <w:rsid w:val="00C401FC"/>
    <w:rsid w:val="00C42532"/>
    <w:rsid w:val="00C44151"/>
    <w:rsid w:val="00C470D3"/>
    <w:rsid w:val="00C47447"/>
    <w:rsid w:val="00C5361C"/>
    <w:rsid w:val="00C53B0F"/>
    <w:rsid w:val="00C55332"/>
    <w:rsid w:val="00C5633F"/>
    <w:rsid w:val="00C60E85"/>
    <w:rsid w:val="00C6186D"/>
    <w:rsid w:val="00C61F54"/>
    <w:rsid w:val="00C64151"/>
    <w:rsid w:val="00C6579D"/>
    <w:rsid w:val="00C6611B"/>
    <w:rsid w:val="00C67715"/>
    <w:rsid w:val="00C7027B"/>
    <w:rsid w:val="00C70546"/>
    <w:rsid w:val="00C723A4"/>
    <w:rsid w:val="00C72831"/>
    <w:rsid w:val="00C759FB"/>
    <w:rsid w:val="00C764F8"/>
    <w:rsid w:val="00C765B4"/>
    <w:rsid w:val="00C839E5"/>
    <w:rsid w:val="00C84023"/>
    <w:rsid w:val="00C84857"/>
    <w:rsid w:val="00C931D3"/>
    <w:rsid w:val="00C941B0"/>
    <w:rsid w:val="00CA0B6B"/>
    <w:rsid w:val="00CA22FA"/>
    <w:rsid w:val="00CA369F"/>
    <w:rsid w:val="00CA3E59"/>
    <w:rsid w:val="00CA54A7"/>
    <w:rsid w:val="00CA60C6"/>
    <w:rsid w:val="00CB1CF7"/>
    <w:rsid w:val="00CB21F6"/>
    <w:rsid w:val="00CB631B"/>
    <w:rsid w:val="00CB7F27"/>
    <w:rsid w:val="00CC1316"/>
    <w:rsid w:val="00CC1E58"/>
    <w:rsid w:val="00CC3A63"/>
    <w:rsid w:val="00CC3F94"/>
    <w:rsid w:val="00CC411A"/>
    <w:rsid w:val="00CD3D79"/>
    <w:rsid w:val="00CD52E2"/>
    <w:rsid w:val="00CD6F8A"/>
    <w:rsid w:val="00CD7969"/>
    <w:rsid w:val="00CE4C62"/>
    <w:rsid w:val="00CE4FEB"/>
    <w:rsid w:val="00CE5C04"/>
    <w:rsid w:val="00CF0F68"/>
    <w:rsid w:val="00CF4751"/>
    <w:rsid w:val="00CF5033"/>
    <w:rsid w:val="00CF65DC"/>
    <w:rsid w:val="00CF70B3"/>
    <w:rsid w:val="00D00570"/>
    <w:rsid w:val="00D04787"/>
    <w:rsid w:val="00D04F80"/>
    <w:rsid w:val="00D06B8B"/>
    <w:rsid w:val="00D1130E"/>
    <w:rsid w:val="00D12374"/>
    <w:rsid w:val="00D12D9D"/>
    <w:rsid w:val="00D1393D"/>
    <w:rsid w:val="00D13F2F"/>
    <w:rsid w:val="00D17EBF"/>
    <w:rsid w:val="00D21E77"/>
    <w:rsid w:val="00D21F62"/>
    <w:rsid w:val="00D2256A"/>
    <w:rsid w:val="00D22A34"/>
    <w:rsid w:val="00D25F76"/>
    <w:rsid w:val="00D2782D"/>
    <w:rsid w:val="00D30A1A"/>
    <w:rsid w:val="00D30F78"/>
    <w:rsid w:val="00D3601D"/>
    <w:rsid w:val="00D36446"/>
    <w:rsid w:val="00D40C52"/>
    <w:rsid w:val="00D42090"/>
    <w:rsid w:val="00D429C2"/>
    <w:rsid w:val="00D455C7"/>
    <w:rsid w:val="00D46DCC"/>
    <w:rsid w:val="00D52FF5"/>
    <w:rsid w:val="00D5549C"/>
    <w:rsid w:val="00D555D7"/>
    <w:rsid w:val="00D55685"/>
    <w:rsid w:val="00D56586"/>
    <w:rsid w:val="00D568A8"/>
    <w:rsid w:val="00D578F1"/>
    <w:rsid w:val="00D60C54"/>
    <w:rsid w:val="00D60E4A"/>
    <w:rsid w:val="00D61860"/>
    <w:rsid w:val="00D61BBF"/>
    <w:rsid w:val="00D63061"/>
    <w:rsid w:val="00D70522"/>
    <w:rsid w:val="00D70F43"/>
    <w:rsid w:val="00D72C0B"/>
    <w:rsid w:val="00D72F1E"/>
    <w:rsid w:val="00D735D2"/>
    <w:rsid w:val="00D767F7"/>
    <w:rsid w:val="00D76D7A"/>
    <w:rsid w:val="00D76EE5"/>
    <w:rsid w:val="00D807A0"/>
    <w:rsid w:val="00D8096A"/>
    <w:rsid w:val="00D85FF6"/>
    <w:rsid w:val="00D872D2"/>
    <w:rsid w:val="00D92FE6"/>
    <w:rsid w:val="00D93375"/>
    <w:rsid w:val="00D96CF3"/>
    <w:rsid w:val="00D96FF1"/>
    <w:rsid w:val="00D97D9D"/>
    <w:rsid w:val="00DA1246"/>
    <w:rsid w:val="00DA37B6"/>
    <w:rsid w:val="00DA49F6"/>
    <w:rsid w:val="00DA4CF0"/>
    <w:rsid w:val="00DB07DB"/>
    <w:rsid w:val="00DB1329"/>
    <w:rsid w:val="00DB13DB"/>
    <w:rsid w:val="00DB2ADA"/>
    <w:rsid w:val="00DB4A62"/>
    <w:rsid w:val="00DB4C26"/>
    <w:rsid w:val="00DB660B"/>
    <w:rsid w:val="00DB78CD"/>
    <w:rsid w:val="00DC0C5B"/>
    <w:rsid w:val="00DC2844"/>
    <w:rsid w:val="00DC5471"/>
    <w:rsid w:val="00DC65B2"/>
    <w:rsid w:val="00DC73F5"/>
    <w:rsid w:val="00DC7A16"/>
    <w:rsid w:val="00DD4261"/>
    <w:rsid w:val="00DD4984"/>
    <w:rsid w:val="00DD4A08"/>
    <w:rsid w:val="00DE4923"/>
    <w:rsid w:val="00DE680E"/>
    <w:rsid w:val="00DE6BDF"/>
    <w:rsid w:val="00DE742B"/>
    <w:rsid w:val="00DE7469"/>
    <w:rsid w:val="00DE7BA0"/>
    <w:rsid w:val="00DF21EB"/>
    <w:rsid w:val="00E00271"/>
    <w:rsid w:val="00E002AC"/>
    <w:rsid w:val="00E00642"/>
    <w:rsid w:val="00E007D3"/>
    <w:rsid w:val="00E114FD"/>
    <w:rsid w:val="00E15963"/>
    <w:rsid w:val="00E24EB7"/>
    <w:rsid w:val="00E26338"/>
    <w:rsid w:val="00E26578"/>
    <w:rsid w:val="00E26681"/>
    <w:rsid w:val="00E26F2C"/>
    <w:rsid w:val="00E274E0"/>
    <w:rsid w:val="00E3250D"/>
    <w:rsid w:val="00E33EDE"/>
    <w:rsid w:val="00E341D7"/>
    <w:rsid w:val="00E347D5"/>
    <w:rsid w:val="00E37726"/>
    <w:rsid w:val="00E40708"/>
    <w:rsid w:val="00E41E75"/>
    <w:rsid w:val="00E45003"/>
    <w:rsid w:val="00E45570"/>
    <w:rsid w:val="00E50534"/>
    <w:rsid w:val="00E50600"/>
    <w:rsid w:val="00E55F82"/>
    <w:rsid w:val="00E5658C"/>
    <w:rsid w:val="00E577DF"/>
    <w:rsid w:val="00E609A2"/>
    <w:rsid w:val="00E615F8"/>
    <w:rsid w:val="00E6192C"/>
    <w:rsid w:val="00E61982"/>
    <w:rsid w:val="00E63C74"/>
    <w:rsid w:val="00E63E9C"/>
    <w:rsid w:val="00E6508E"/>
    <w:rsid w:val="00E655F7"/>
    <w:rsid w:val="00E65BDC"/>
    <w:rsid w:val="00E65F01"/>
    <w:rsid w:val="00E66A2A"/>
    <w:rsid w:val="00E66E5B"/>
    <w:rsid w:val="00E70679"/>
    <w:rsid w:val="00E834DB"/>
    <w:rsid w:val="00E86259"/>
    <w:rsid w:val="00E91BF9"/>
    <w:rsid w:val="00E92E18"/>
    <w:rsid w:val="00E93853"/>
    <w:rsid w:val="00E9472F"/>
    <w:rsid w:val="00E94AF0"/>
    <w:rsid w:val="00E94FB0"/>
    <w:rsid w:val="00E95120"/>
    <w:rsid w:val="00E9644C"/>
    <w:rsid w:val="00E972DA"/>
    <w:rsid w:val="00E979A8"/>
    <w:rsid w:val="00EA1444"/>
    <w:rsid w:val="00EA4027"/>
    <w:rsid w:val="00EA4DB1"/>
    <w:rsid w:val="00EA56B5"/>
    <w:rsid w:val="00EA5F12"/>
    <w:rsid w:val="00EB1050"/>
    <w:rsid w:val="00EB1E3F"/>
    <w:rsid w:val="00EB2B2F"/>
    <w:rsid w:val="00EB517D"/>
    <w:rsid w:val="00EB567F"/>
    <w:rsid w:val="00EB6105"/>
    <w:rsid w:val="00EB706D"/>
    <w:rsid w:val="00EB70A2"/>
    <w:rsid w:val="00EC3CF9"/>
    <w:rsid w:val="00EC624E"/>
    <w:rsid w:val="00ED0338"/>
    <w:rsid w:val="00ED063F"/>
    <w:rsid w:val="00ED0DCE"/>
    <w:rsid w:val="00ED14EC"/>
    <w:rsid w:val="00ED4221"/>
    <w:rsid w:val="00ED4D0F"/>
    <w:rsid w:val="00ED6B7F"/>
    <w:rsid w:val="00ED6C26"/>
    <w:rsid w:val="00ED73BE"/>
    <w:rsid w:val="00ED781B"/>
    <w:rsid w:val="00EE0B80"/>
    <w:rsid w:val="00EE11F1"/>
    <w:rsid w:val="00EE1EDB"/>
    <w:rsid w:val="00EE52D6"/>
    <w:rsid w:val="00EE59C6"/>
    <w:rsid w:val="00EE6979"/>
    <w:rsid w:val="00EF071E"/>
    <w:rsid w:val="00EF1375"/>
    <w:rsid w:val="00EF3AA1"/>
    <w:rsid w:val="00EF470A"/>
    <w:rsid w:val="00EF58E9"/>
    <w:rsid w:val="00EF7CCB"/>
    <w:rsid w:val="00F01154"/>
    <w:rsid w:val="00F02867"/>
    <w:rsid w:val="00F04565"/>
    <w:rsid w:val="00F05E78"/>
    <w:rsid w:val="00F065A1"/>
    <w:rsid w:val="00F06FF3"/>
    <w:rsid w:val="00F10244"/>
    <w:rsid w:val="00F11D67"/>
    <w:rsid w:val="00F12159"/>
    <w:rsid w:val="00F169E3"/>
    <w:rsid w:val="00F17D61"/>
    <w:rsid w:val="00F2134E"/>
    <w:rsid w:val="00F2279F"/>
    <w:rsid w:val="00F2496E"/>
    <w:rsid w:val="00F24BC1"/>
    <w:rsid w:val="00F2573E"/>
    <w:rsid w:val="00F25825"/>
    <w:rsid w:val="00F30560"/>
    <w:rsid w:val="00F331E0"/>
    <w:rsid w:val="00F3588E"/>
    <w:rsid w:val="00F37E91"/>
    <w:rsid w:val="00F41C7B"/>
    <w:rsid w:val="00F41E65"/>
    <w:rsid w:val="00F43D3B"/>
    <w:rsid w:val="00F44E41"/>
    <w:rsid w:val="00F50AA8"/>
    <w:rsid w:val="00F53581"/>
    <w:rsid w:val="00F535C0"/>
    <w:rsid w:val="00F57F56"/>
    <w:rsid w:val="00F60A9E"/>
    <w:rsid w:val="00F613C0"/>
    <w:rsid w:val="00F64026"/>
    <w:rsid w:val="00F6449A"/>
    <w:rsid w:val="00F655B7"/>
    <w:rsid w:val="00F676D7"/>
    <w:rsid w:val="00F70248"/>
    <w:rsid w:val="00F72211"/>
    <w:rsid w:val="00F81BD6"/>
    <w:rsid w:val="00F81F87"/>
    <w:rsid w:val="00F83D4F"/>
    <w:rsid w:val="00F85F08"/>
    <w:rsid w:val="00F868D0"/>
    <w:rsid w:val="00F877BC"/>
    <w:rsid w:val="00F9002C"/>
    <w:rsid w:val="00F92272"/>
    <w:rsid w:val="00F93EA9"/>
    <w:rsid w:val="00FA215A"/>
    <w:rsid w:val="00FB05DF"/>
    <w:rsid w:val="00FB14E9"/>
    <w:rsid w:val="00FB1CE5"/>
    <w:rsid w:val="00FB4306"/>
    <w:rsid w:val="00FC041C"/>
    <w:rsid w:val="00FC0736"/>
    <w:rsid w:val="00FC1566"/>
    <w:rsid w:val="00FC4B00"/>
    <w:rsid w:val="00FC5977"/>
    <w:rsid w:val="00FC5F82"/>
    <w:rsid w:val="00FC6278"/>
    <w:rsid w:val="00FC71FF"/>
    <w:rsid w:val="00FD01AA"/>
    <w:rsid w:val="00FD144B"/>
    <w:rsid w:val="00FD14AF"/>
    <w:rsid w:val="00FD19D9"/>
    <w:rsid w:val="00FD3197"/>
    <w:rsid w:val="00FD4C0E"/>
    <w:rsid w:val="00FD4E35"/>
    <w:rsid w:val="00FE18B2"/>
    <w:rsid w:val="00FE2ABE"/>
    <w:rsid w:val="00FE2B98"/>
    <w:rsid w:val="00FE4FF8"/>
    <w:rsid w:val="00FE525C"/>
    <w:rsid w:val="00FF1EB8"/>
    <w:rsid w:val="00FF2F39"/>
    <w:rsid w:val="00FF3A61"/>
    <w:rsid w:val="00FF4561"/>
    <w:rsid w:val="00FF45DD"/>
    <w:rsid w:val="00FF5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AA1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0868D1"/>
    <w:pPr>
      <w:spacing w:after="0" w:line="240" w:lineRule="auto"/>
      <w:outlineLvl w:val="0"/>
    </w:pPr>
    <w:rPr>
      <w:rFonts w:ascii="Arial" w:hAnsi="Arial" w:cs="Arial"/>
      <w:b/>
      <w:bCs/>
      <w:color w:val="A30A17"/>
      <w:kern w:val="36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68D1"/>
    <w:rPr>
      <w:rFonts w:ascii="Arial" w:hAnsi="Arial" w:cs="Arial"/>
      <w:b/>
      <w:bCs/>
      <w:color w:val="A30A17"/>
      <w:kern w:val="36"/>
      <w:sz w:val="24"/>
      <w:szCs w:val="24"/>
    </w:rPr>
  </w:style>
  <w:style w:type="table" w:styleId="TableGrid">
    <w:name w:val="Table Grid"/>
    <w:basedOn w:val="TableNormal"/>
    <w:uiPriority w:val="99"/>
    <w:rsid w:val="00932B1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E742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C42532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2C157E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semiHidden/>
    <w:rsid w:val="0002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2519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2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2519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25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5196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C55332"/>
    <w:rPr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4C196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54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634</Words>
  <Characters>3617</Characters>
  <Application>Microsoft Office Outlook</Application>
  <DocSecurity>0</DocSecurity>
  <Lines>0</Lines>
  <Paragraphs>0</Paragraphs>
  <ScaleCrop>false</ScaleCrop>
  <Company>Спорткомитет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Воспитанники МБУ ДО ДЮСШОР «Вымпел», </dc:title>
  <dc:subject/>
  <dc:creator>Коврижных</dc:creator>
  <cp:keywords/>
  <dc:description/>
  <cp:lastModifiedBy>Дима</cp:lastModifiedBy>
  <cp:revision>2</cp:revision>
  <cp:lastPrinted>2016-11-25T08:41:00Z</cp:lastPrinted>
  <dcterms:created xsi:type="dcterms:W3CDTF">2016-11-30T07:56:00Z</dcterms:created>
  <dcterms:modified xsi:type="dcterms:W3CDTF">2016-11-30T07:56:00Z</dcterms:modified>
</cp:coreProperties>
</file>